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9F6EDF" w14:textId="2F7243A4" w:rsidR="00D206E5" w:rsidRDefault="00782C95">
      <w:pPr>
        <w:pStyle w:val="Heading2"/>
        <w:tabs>
          <w:tab w:val="clear" w:pos="1901"/>
        </w:tabs>
        <w:jc w:val="center"/>
        <w:rPr>
          <w:rFonts w:cs="Arial"/>
          <w:u w:val="none"/>
        </w:rPr>
      </w:pPr>
      <w:r>
        <w:rPr>
          <w:rFonts w:cs="Arial"/>
          <w:u w:val="none"/>
        </w:rPr>
        <w:t xml:space="preserve">THE CART SHED CHARITY </w:t>
      </w:r>
      <w:r w:rsidR="00823048">
        <w:rPr>
          <w:rFonts w:cs="Arial"/>
          <w:u w:val="none"/>
        </w:rPr>
        <w:t>JOB APPLICATION FORM</w:t>
      </w:r>
    </w:p>
    <w:p w14:paraId="7E6D0799" w14:textId="77777777" w:rsidR="00D206E5" w:rsidRDefault="00D206E5">
      <w:pPr>
        <w:rPr>
          <w:rFonts w:ascii="Arial" w:hAnsi="Arial" w:cs="Arial"/>
          <w:sz w:val="16"/>
        </w:rPr>
      </w:pPr>
    </w:p>
    <w:tbl>
      <w:tblPr>
        <w:tblW w:w="1049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7"/>
        <w:gridCol w:w="6663"/>
      </w:tblGrid>
      <w:tr w:rsidR="00863EC0" w14:paraId="448DC6F9" w14:textId="68AB6202" w:rsidTr="00C7068B">
        <w:trPr>
          <w:cantSplit/>
          <w:trHeight w:val="336"/>
        </w:trPr>
        <w:tc>
          <w:tcPr>
            <w:tcW w:w="3827" w:type="dxa"/>
            <w:tcBorders>
              <w:bottom w:val="single" w:sz="4" w:space="0" w:color="auto"/>
            </w:tcBorders>
            <w:vAlign w:val="bottom"/>
          </w:tcPr>
          <w:p w14:paraId="4BA2503B" w14:textId="6496D8EA" w:rsidR="00863EC0" w:rsidRDefault="00863EC0" w:rsidP="00FC2022">
            <w:pPr>
              <w:spacing w:after="6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POST TITLE APPL</w:t>
            </w:r>
            <w:r w:rsidR="004F518F">
              <w:rPr>
                <w:rFonts w:ascii="Arial" w:hAnsi="Arial" w:cs="Arial"/>
                <w:b/>
                <w:bCs/>
                <w:sz w:val="22"/>
              </w:rPr>
              <w:t>Y</w:t>
            </w:r>
            <w:r>
              <w:rPr>
                <w:rFonts w:ascii="Arial" w:hAnsi="Arial" w:cs="Arial"/>
                <w:b/>
                <w:bCs/>
                <w:sz w:val="22"/>
              </w:rPr>
              <w:t>ING FOR:</w:t>
            </w:r>
          </w:p>
          <w:p w14:paraId="37C96754" w14:textId="2BDC7FCB" w:rsidR="00863EC0" w:rsidRDefault="00863EC0" w:rsidP="00863EC0">
            <w:pPr>
              <w:spacing w:after="6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(Please complete)</w:t>
            </w:r>
          </w:p>
        </w:tc>
        <w:tc>
          <w:tcPr>
            <w:tcW w:w="6663" w:type="dxa"/>
            <w:tcBorders>
              <w:bottom w:val="single" w:sz="4" w:space="0" w:color="auto"/>
            </w:tcBorders>
          </w:tcPr>
          <w:p w14:paraId="11DBE895" w14:textId="77777777" w:rsidR="00863EC0" w:rsidRDefault="00863EC0" w:rsidP="00FC2022">
            <w:pPr>
              <w:spacing w:after="60"/>
              <w:rPr>
                <w:rFonts w:ascii="Arial" w:hAnsi="Arial" w:cs="Arial"/>
                <w:b/>
                <w:bCs/>
                <w:sz w:val="22"/>
              </w:rPr>
            </w:pPr>
          </w:p>
        </w:tc>
      </w:tr>
    </w:tbl>
    <w:p w14:paraId="0F3D653A" w14:textId="77777777" w:rsidR="00D206E5" w:rsidRDefault="00D206E5" w:rsidP="00863EC0">
      <w:pPr>
        <w:pStyle w:val="Caption"/>
        <w:ind w:firstLine="142"/>
        <w:jc w:val="left"/>
        <w:rPr>
          <w:rFonts w:cs="Arial"/>
          <w:sz w:val="22"/>
          <w:szCs w:val="22"/>
        </w:rPr>
      </w:pPr>
    </w:p>
    <w:p w14:paraId="618D6E45" w14:textId="497CA646" w:rsidR="00863EC0" w:rsidRPr="00863EC0" w:rsidRDefault="00863EC0" w:rsidP="00863EC0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863EC0">
        <w:rPr>
          <w:rFonts w:ascii="Arial" w:hAnsi="Arial" w:cs="Arial"/>
          <w:b/>
          <w:bCs/>
          <w:sz w:val="22"/>
          <w:szCs w:val="22"/>
        </w:rPr>
        <w:t>Information on completing this form</w:t>
      </w:r>
    </w:p>
    <w:p w14:paraId="1288D071" w14:textId="1F116C6E" w:rsidR="00863EC0" w:rsidRPr="00863EC0" w:rsidRDefault="00863EC0" w:rsidP="00C7068B">
      <w:pPr>
        <w:pStyle w:val="NormalWeb"/>
        <w:shd w:val="clear" w:color="auto" w:fill="FFFFFF"/>
        <w:spacing w:before="0" w:beforeAutospacing="0"/>
        <w:ind w:left="142"/>
        <w:jc w:val="both"/>
        <w:rPr>
          <w:rFonts w:ascii="Arial" w:hAnsi="Arial" w:cs="Arial"/>
          <w:color w:val="484848"/>
          <w:sz w:val="22"/>
          <w:szCs w:val="22"/>
        </w:rPr>
      </w:pPr>
      <w:r>
        <w:rPr>
          <w:rFonts w:ascii="Arial" w:hAnsi="Arial" w:cs="Arial"/>
          <w:color w:val="484848"/>
          <w:sz w:val="22"/>
          <w:szCs w:val="22"/>
        </w:rPr>
        <w:t xml:space="preserve">We are committed to safeguarding those in our care. </w:t>
      </w:r>
      <w:r w:rsidRPr="00863EC0">
        <w:rPr>
          <w:rFonts w:ascii="Arial" w:hAnsi="Arial" w:cs="Arial"/>
          <w:color w:val="484848"/>
          <w:sz w:val="22"/>
          <w:szCs w:val="22"/>
        </w:rPr>
        <w:t>The above post will be subject to a DBS check</w:t>
      </w:r>
      <w:r>
        <w:rPr>
          <w:rFonts w:ascii="Arial" w:hAnsi="Arial" w:cs="Arial"/>
          <w:color w:val="484848"/>
          <w:sz w:val="22"/>
          <w:szCs w:val="22"/>
        </w:rPr>
        <w:t>.</w:t>
      </w:r>
      <w:r w:rsidRPr="00863EC0">
        <w:rPr>
          <w:rFonts w:ascii="Arial" w:hAnsi="Arial" w:cs="Arial"/>
          <w:color w:val="484848"/>
          <w:sz w:val="22"/>
          <w:szCs w:val="22"/>
        </w:rPr>
        <w:t xml:space="preserve"> </w:t>
      </w:r>
      <w:r>
        <w:rPr>
          <w:rFonts w:ascii="Arial" w:hAnsi="Arial" w:cs="Arial"/>
          <w:color w:val="484848"/>
          <w:sz w:val="22"/>
          <w:szCs w:val="22"/>
        </w:rPr>
        <w:t>A</w:t>
      </w:r>
      <w:r w:rsidRPr="00863EC0">
        <w:rPr>
          <w:rFonts w:ascii="Arial" w:hAnsi="Arial" w:cs="Arial"/>
          <w:color w:val="484848"/>
          <w:sz w:val="22"/>
          <w:szCs w:val="22"/>
        </w:rPr>
        <w:t xml:space="preserve">ll applicants must be permitted to work in the UK and hold a relevant work permit where necessary. If you have lived or worked outside of the UK in the last 5 years, we will also require additional information </w:t>
      </w:r>
      <w:proofErr w:type="gramStart"/>
      <w:r w:rsidRPr="00863EC0">
        <w:rPr>
          <w:rFonts w:ascii="Arial" w:hAnsi="Arial" w:cs="Arial"/>
          <w:color w:val="484848"/>
          <w:sz w:val="22"/>
          <w:szCs w:val="22"/>
        </w:rPr>
        <w:t>in order to</w:t>
      </w:r>
      <w:proofErr w:type="gramEnd"/>
      <w:r w:rsidRPr="00863EC0">
        <w:rPr>
          <w:rFonts w:ascii="Arial" w:hAnsi="Arial" w:cs="Arial"/>
          <w:color w:val="484848"/>
          <w:sz w:val="22"/>
          <w:szCs w:val="22"/>
        </w:rPr>
        <w:t xml:space="preserve"> comply with safer recruitment requirements. Any job offer will be conditional on the satisfactory completion of the necessary pre-employment checks and receipt of satisfactory references</w:t>
      </w:r>
      <w:r>
        <w:rPr>
          <w:rFonts w:ascii="Arial" w:hAnsi="Arial" w:cs="Arial"/>
          <w:color w:val="484848"/>
          <w:sz w:val="22"/>
          <w:szCs w:val="22"/>
        </w:rPr>
        <w:t xml:space="preserve">. </w:t>
      </w:r>
      <w:r w:rsidR="00782C95">
        <w:rPr>
          <w:rFonts w:ascii="Arial" w:hAnsi="Arial" w:cs="Arial"/>
          <w:color w:val="484848"/>
          <w:sz w:val="22"/>
          <w:szCs w:val="22"/>
        </w:rPr>
        <w:t>Please note CVs will not be considered.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000" w:firstRow="0" w:lastRow="0" w:firstColumn="0" w:lastColumn="0" w:noHBand="0" w:noVBand="0"/>
      </w:tblPr>
      <w:tblGrid>
        <w:gridCol w:w="10620"/>
      </w:tblGrid>
      <w:tr w:rsidR="00D206E5" w14:paraId="54223A1E" w14:textId="77777777">
        <w:tc>
          <w:tcPr>
            <w:tcW w:w="10620" w:type="dxa"/>
            <w:shd w:val="clear" w:color="auto" w:fill="000000"/>
          </w:tcPr>
          <w:p w14:paraId="47F9C5B3" w14:textId="77777777" w:rsidR="00D206E5" w:rsidRDefault="00823048">
            <w:pPr>
              <w:pStyle w:val="Caption"/>
              <w:outlineLvl w:val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1. Personal details</w:t>
            </w:r>
          </w:p>
        </w:tc>
      </w:tr>
    </w:tbl>
    <w:p w14:paraId="401C85C9" w14:textId="77777777" w:rsidR="00D206E5" w:rsidRDefault="00D206E5">
      <w:pPr>
        <w:rPr>
          <w:rFonts w:ascii="Arial" w:hAnsi="Arial" w:cs="Arial"/>
          <w:sz w:val="22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0"/>
        <w:gridCol w:w="5310"/>
      </w:tblGrid>
      <w:tr w:rsidR="00D206E5" w14:paraId="4683127D" w14:textId="77777777" w:rsidTr="00FC2022">
        <w:trPr>
          <w:trHeight w:val="240"/>
        </w:trPr>
        <w:tc>
          <w:tcPr>
            <w:tcW w:w="5310" w:type="dxa"/>
            <w:tcBorders>
              <w:bottom w:val="single" w:sz="4" w:space="0" w:color="auto"/>
            </w:tcBorders>
          </w:tcPr>
          <w:p w14:paraId="214557A6" w14:textId="2D611C05" w:rsidR="00D206E5" w:rsidRDefault="00823048">
            <w:pPr>
              <w:spacing w:before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Mr/Miss/Ms/Mrs</w:t>
            </w:r>
            <w:r w:rsidR="00B71182">
              <w:rPr>
                <w:rFonts w:ascii="Arial" w:hAnsi="Arial" w:cs="Arial"/>
                <w:sz w:val="22"/>
              </w:rPr>
              <w:t>/Other</w:t>
            </w:r>
            <w:r w:rsidR="00FC2022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310" w:type="dxa"/>
            <w:tcBorders>
              <w:bottom w:val="single" w:sz="4" w:space="0" w:color="auto"/>
            </w:tcBorders>
            <w:shd w:val="pct20" w:color="auto" w:fill="auto"/>
          </w:tcPr>
          <w:p w14:paraId="7C4036CB" w14:textId="600C1FAD" w:rsidR="00D206E5" w:rsidRDefault="00D206E5">
            <w:pPr>
              <w:spacing w:before="60"/>
              <w:rPr>
                <w:rFonts w:ascii="Arial" w:hAnsi="Arial" w:cs="Arial"/>
                <w:sz w:val="22"/>
              </w:rPr>
            </w:pPr>
          </w:p>
        </w:tc>
      </w:tr>
      <w:tr w:rsidR="00D206E5" w14:paraId="611C6B5A" w14:textId="77777777">
        <w:trPr>
          <w:trHeight w:val="240"/>
        </w:trPr>
        <w:tc>
          <w:tcPr>
            <w:tcW w:w="5310" w:type="dxa"/>
            <w:tcBorders>
              <w:bottom w:val="single" w:sz="4" w:space="0" w:color="auto"/>
            </w:tcBorders>
          </w:tcPr>
          <w:p w14:paraId="2D693248" w14:textId="77777777" w:rsidR="00D206E5" w:rsidRDefault="00823048">
            <w:pPr>
              <w:spacing w:before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Surname/Last Name: </w:t>
            </w:r>
          </w:p>
          <w:p w14:paraId="37BACB13" w14:textId="77777777" w:rsidR="00D206E5" w:rsidRDefault="00D206E5">
            <w:pPr>
              <w:spacing w:before="60"/>
              <w:rPr>
                <w:rFonts w:ascii="Arial" w:hAnsi="Arial" w:cs="Arial"/>
                <w:sz w:val="22"/>
              </w:rPr>
            </w:pP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14:paraId="140D665B" w14:textId="77777777" w:rsidR="00D206E5" w:rsidRDefault="00823048">
            <w:pPr>
              <w:spacing w:before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First Names: </w:t>
            </w:r>
          </w:p>
        </w:tc>
      </w:tr>
      <w:tr w:rsidR="00FC2022" w14:paraId="5DC21033" w14:textId="77777777" w:rsidTr="00102EF9">
        <w:trPr>
          <w:cantSplit/>
          <w:trHeight w:val="636"/>
        </w:trPr>
        <w:tc>
          <w:tcPr>
            <w:tcW w:w="5310" w:type="dxa"/>
            <w:vMerge w:val="restart"/>
          </w:tcPr>
          <w:p w14:paraId="1A4F41AD" w14:textId="77777777" w:rsidR="00FC2022" w:rsidRDefault="00FC2022">
            <w:pPr>
              <w:spacing w:before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Address: </w:t>
            </w:r>
          </w:p>
          <w:p w14:paraId="3CA3C4B2" w14:textId="77777777" w:rsidR="00FC2022" w:rsidRDefault="00FC2022">
            <w:pPr>
              <w:spacing w:before="60"/>
              <w:rPr>
                <w:rFonts w:ascii="Arial" w:hAnsi="Arial" w:cs="Arial"/>
                <w:sz w:val="22"/>
              </w:rPr>
            </w:pPr>
          </w:p>
          <w:p w14:paraId="54626D5B" w14:textId="77777777" w:rsidR="00FC2022" w:rsidRDefault="00FC2022">
            <w:pPr>
              <w:spacing w:before="60"/>
              <w:rPr>
                <w:rFonts w:ascii="Arial" w:hAnsi="Arial" w:cs="Arial"/>
                <w:sz w:val="22"/>
              </w:rPr>
            </w:pPr>
          </w:p>
          <w:p w14:paraId="2EA162F8" w14:textId="77777777" w:rsidR="00FC2022" w:rsidRDefault="00FC2022">
            <w:pPr>
              <w:spacing w:before="60"/>
              <w:rPr>
                <w:rFonts w:ascii="Arial" w:hAnsi="Arial" w:cs="Arial"/>
                <w:sz w:val="22"/>
              </w:rPr>
            </w:pPr>
          </w:p>
          <w:p w14:paraId="6D97457D" w14:textId="5A3303EF" w:rsidR="00FC2022" w:rsidRDefault="00FC2022">
            <w:pPr>
              <w:spacing w:before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Postcode:</w:t>
            </w:r>
          </w:p>
        </w:tc>
        <w:tc>
          <w:tcPr>
            <w:tcW w:w="5310" w:type="dxa"/>
          </w:tcPr>
          <w:p w14:paraId="4E960520" w14:textId="77777777" w:rsidR="00FC2022" w:rsidRDefault="00FC2022" w:rsidP="00FC2022">
            <w:pPr>
              <w:spacing w:before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Telephone Number </w:t>
            </w:r>
          </w:p>
          <w:p w14:paraId="5F51BCBA" w14:textId="050FEA23" w:rsidR="00FC2022" w:rsidRDefault="00FC2022" w:rsidP="00FC2022">
            <w:pPr>
              <w:spacing w:before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(Home): </w:t>
            </w:r>
          </w:p>
        </w:tc>
      </w:tr>
      <w:tr w:rsidR="00D206E5" w14:paraId="32B045F2" w14:textId="77777777">
        <w:trPr>
          <w:cantSplit/>
          <w:trHeight w:val="240"/>
        </w:trPr>
        <w:tc>
          <w:tcPr>
            <w:tcW w:w="5310" w:type="dxa"/>
            <w:vMerge/>
          </w:tcPr>
          <w:p w14:paraId="3003FD6E" w14:textId="77777777" w:rsidR="00D206E5" w:rsidRDefault="00D206E5">
            <w:pPr>
              <w:spacing w:before="60"/>
              <w:rPr>
                <w:rFonts w:ascii="Arial" w:hAnsi="Arial" w:cs="Arial"/>
                <w:sz w:val="22"/>
              </w:rPr>
            </w:pP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14:paraId="43F863E2" w14:textId="77777777" w:rsidR="00FC2022" w:rsidRDefault="00823048">
            <w:pPr>
              <w:spacing w:before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Telephone Number </w:t>
            </w:r>
          </w:p>
          <w:p w14:paraId="241E1FA2" w14:textId="005E7D45" w:rsidR="00D206E5" w:rsidRDefault="00823048">
            <w:pPr>
              <w:spacing w:before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(Mobile):</w:t>
            </w:r>
          </w:p>
        </w:tc>
      </w:tr>
      <w:tr w:rsidR="00D206E5" w14:paraId="7B0C158E" w14:textId="77777777">
        <w:trPr>
          <w:cantSplit/>
          <w:trHeight w:val="240"/>
        </w:trPr>
        <w:tc>
          <w:tcPr>
            <w:tcW w:w="5310" w:type="dxa"/>
            <w:vMerge/>
            <w:tcBorders>
              <w:bottom w:val="single" w:sz="4" w:space="0" w:color="auto"/>
            </w:tcBorders>
          </w:tcPr>
          <w:p w14:paraId="2F782251" w14:textId="77777777" w:rsidR="00D206E5" w:rsidRDefault="00D206E5">
            <w:pPr>
              <w:spacing w:before="60"/>
              <w:rPr>
                <w:rFonts w:ascii="Arial" w:hAnsi="Arial" w:cs="Arial"/>
                <w:sz w:val="22"/>
              </w:rPr>
            </w:pP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14:paraId="3E91EFA3" w14:textId="77777777" w:rsidR="00D206E5" w:rsidRDefault="00823048">
            <w:pPr>
              <w:spacing w:before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Email:</w:t>
            </w:r>
          </w:p>
          <w:p w14:paraId="2EC94941" w14:textId="77777777" w:rsidR="00FC2022" w:rsidRDefault="00FC2022">
            <w:pPr>
              <w:spacing w:before="60"/>
              <w:rPr>
                <w:rFonts w:ascii="Arial" w:hAnsi="Arial" w:cs="Arial"/>
                <w:sz w:val="22"/>
              </w:rPr>
            </w:pPr>
          </w:p>
        </w:tc>
      </w:tr>
      <w:tr w:rsidR="00D206E5" w14:paraId="5BF0833F" w14:textId="77777777">
        <w:tc>
          <w:tcPr>
            <w:tcW w:w="10620" w:type="dxa"/>
            <w:gridSpan w:val="2"/>
          </w:tcPr>
          <w:p w14:paraId="79516150" w14:textId="77777777" w:rsidR="00D206E5" w:rsidRDefault="00823048">
            <w:pPr>
              <w:spacing w:before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Where did you see or hear of this job?</w:t>
            </w:r>
          </w:p>
          <w:p w14:paraId="420F31A6" w14:textId="77777777" w:rsidR="00D206E5" w:rsidRDefault="00D206E5">
            <w:pPr>
              <w:spacing w:before="60"/>
              <w:rPr>
                <w:rFonts w:ascii="Arial" w:hAnsi="Arial" w:cs="Arial"/>
                <w:sz w:val="22"/>
              </w:rPr>
            </w:pPr>
          </w:p>
        </w:tc>
      </w:tr>
    </w:tbl>
    <w:p w14:paraId="34E7EED7" w14:textId="77777777" w:rsidR="00D206E5" w:rsidRDefault="00D206E5">
      <w:pPr>
        <w:rPr>
          <w:rFonts w:ascii="Arial" w:hAnsi="Arial" w:cs="Arial"/>
          <w:sz w:val="16"/>
        </w:rPr>
      </w:pPr>
    </w:p>
    <w:p w14:paraId="40C2779C" w14:textId="77777777" w:rsidR="00D206E5" w:rsidRDefault="00D206E5">
      <w:pPr>
        <w:rPr>
          <w:rFonts w:ascii="Arial" w:hAnsi="Arial" w:cs="Arial"/>
          <w:sz w:val="16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000" w:firstRow="0" w:lastRow="0" w:firstColumn="0" w:lastColumn="0" w:noHBand="0" w:noVBand="0"/>
      </w:tblPr>
      <w:tblGrid>
        <w:gridCol w:w="10620"/>
      </w:tblGrid>
      <w:tr w:rsidR="00D206E5" w14:paraId="0C86C7B8" w14:textId="77777777">
        <w:tc>
          <w:tcPr>
            <w:tcW w:w="10620" w:type="dxa"/>
            <w:shd w:val="clear" w:color="auto" w:fill="000000"/>
          </w:tcPr>
          <w:p w14:paraId="7F737CC7" w14:textId="77777777" w:rsidR="00D206E5" w:rsidRDefault="00823048">
            <w:pPr>
              <w:jc w:val="center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 Educational / Technical / Professional Qualifications</w:t>
            </w:r>
          </w:p>
        </w:tc>
      </w:tr>
    </w:tbl>
    <w:p w14:paraId="29A8A733" w14:textId="77777777" w:rsidR="00D206E5" w:rsidRDefault="00D206E5">
      <w:pPr>
        <w:pStyle w:val="BodyText"/>
        <w:jc w:val="center"/>
        <w:rPr>
          <w:rFonts w:cs="Arial"/>
          <w:sz w:val="22"/>
        </w:rPr>
      </w:pPr>
    </w:p>
    <w:p w14:paraId="462322B3" w14:textId="77777777" w:rsidR="00D206E5" w:rsidRDefault="00823048" w:rsidP="00863EC0">
      <w:pPr>
        <w:pStyle w:val="BodyText"/>
        <w:ind w:left="142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Please name any institute or professional body in full, rather than using initials. If you are </w:t>
      </w:r>
      <w:proofErr w:type="gramStart"/>
      <w:r>
        <w:rPr>
          <w:rFonts w:cs="Arial"/>
          <w:sz w:val="21"/>
          <w:szCs w:val="21"/>
        </w:rPr>
        <w:t>shortlisted</w:t>
      </w:r>
      <w:proofErr w:type="gramEnd"/>
      <w:r>
        <w:rPr>
          <w:rFonts w:cs="Arial"/>
          <w:sz w:val="21"/>
          <w:szCs w:val="21"/>
        </w:rPr>
        <w:t xml:space="preserve"> you will be required to present certificates which correspond to the desirable/essential qualifications related to the post</w:t>
      </w:r>
    </w:p>
    <w:p w14:paraId="4CF6F854" w14:textId="77777777" w:rsidR="00D206E5" w:rsidRDefault="00D206E5">
      <w:pPr>
        <w:pStyle w:val="BodyText"/>
        <w:rPr>
          <w:rFonts w:cs="Arial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5400"/>
        <w:gridCol w:w="1440"/>
        <w:gridCol w:w="1440"/>
      </w:tblGrid>
      <w:tr w:rsidR="00D206E5" w14:paraId="192375F7" w14:textId="77777777">
        <w:tc>
          <w:tcPr>
            <w:tcW w:w="2340" w:type="dxa"/>
            <w:tcBorders>
              <w:bottom w:val="single" w:sz="4" w:space="0" w:color="auto"/>
            </w:tcBorders>
            <w:vAlign w:val="bottom"/>
          </w:tcPr>
          <w:p w14:paraId="39A19D69" w14:textId="77777777" w:rsidR="00D206E5" w:rsidRDefault="00D206E5">
            <w:pPr>
              <w:pStyle w:val="BodyText"/>
              <w:spacing w:after="60"/>
              <w:rPr>
                <w:rFonts w:cs="Arial"/>
                <w:sz w:val="22"/>
              </w:rPr>
            </w:pPr>
          </w:p>
          <w:p w14:paraId="08209865" w14:textId="77777777" w:rsidR="00D206E5" w:rsidRDefault="00823048">
            <w:pPr>
              <w:pStyle w:val="BodyText"/>
              <w:spacing w:after="6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Where attained</w:t>
            </w:r>
          </w:p>
        </w:tc>
        <w:tc>
          <w:tcPr>
            <w:tcW w:w="5400" w:type="dxa"/>
            <w:tcBorders>
              <w:bottom w:val="single" w:sz="4" w:space="0" w:color="auto"/>
            </w:tcBorders>
            <w:vAlign w:val="bottom"/>
          </w:tcPr>
          <w:p w14:paraId="65830699" w14:textId="77777777" w:rsidR="00D206E5" w:rsidRDefault="00823048">
            <w:pPr>
              <w:pStyle w:val="BodyText"/>
              <w:spacing w:after="6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Subjects / Qualifications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14:paraId="6EA1065A" w14:textId="77777777" w:rsidR="00D206E5" w:rsidRDefault="00823048">
            <w:pPr>
              <w:pStyle w:val="BodyText"/>
              <w:spacing w:after="6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Year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14:paraId="327DA4AE" w14:textId="77777777" w:rsidR="00D206E5" w:rsidRDefault="00823048">
            <w:pPr>
              <w:pStyle w:val="BodyText"/>
              <w:spacing w:after="6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Grade</w:t>
            </w:r>
          </w:p>
        </w:tc>
      </w:tr>
      <w:tr w:rsidR="00D206E5" w14:paraId="60708809" w14:textId="77777777" w:rsidTr="00863EC0">
        <w:trPr>
          <w:trHeight w:val="4064"/>
        </w:trPr>
        <w:tc>
          <w:tcPr>
            <w:tcW w:w="2340" w:type="dxa"/>
            <w:tcBorders>
              <w:bottom w:val="single" w:sz="4" w:space="0" w:color="auto"/>
            </w:tcBorders>
          </w:tcPr>
          <w:p w14:paraId="0071348A" w14:textId="77777777" w:rsidR="00D206E5" w:rsidRDefault="00D206E5">
            <w:pPr>
              <w:pStyle w:val="BodyText"/>
              <w:spacing w:before="60"/>
              <w:rPr>
                <w:rFonts w:cs="Arial"/>
                <w:sz w:val="22"/>
                <w:szCs w:val="22"/>
              </w:rPr>
            </w:pP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14:paraId="11F94144" w14:textId="77777777" w:rsidR="00D206E5" w:rsidRDefault="00D206E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22498AD9" w14:textId="77777777" w:rsidR="00D206E5" w:rsidRDefault="00D206E5">
            <w:pPr>
              <w:pStyle w:val="BodyText"/>
              <w:spacing w:before="60"/>
              <w:rPr>
                <w:rFonts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7A606E33" w14:textId="77777777" w:rsidR="00D206E5" w:rsidRDefault="00D206E5">
            <w:pPr>
              <w:pStyle w:val="BodyText"/>
              <w:spacing w:before="60"/>
              <w:rPr>
                <w:rFonts w:cs="Arial"/>
                <w:sz w:val="22"/>
              </w:rPr>
            </w:pPr>
          </w:p>
        </w:tc>
      </w:tr>
    </w:tbl>
    <w:p w14:paraId="581F99E9" w14:textId="77777777" w:rsidR="00D206E5" w:rsidRDefault="00823048">
      <w:pPr>
        <w:tabs>
          <w:tab w:val="left" w:pos="9330"/>
        </w:tabs>
      </w:pPr>
      <w:r>
        <w:lastRenderedPageBreak/>
        <w:tab/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ayout w:type="fixed"/>
        <w:tblLook w:val="0000" w:firstRow="0" w:lastRow="0" w:firstColumn="0" w:lastColumn="0" w:noHBand="0" w:noVBand="0"/>
      </w:tblPr>
      <w:tblGrid>
        <w:gridCol w:w="10620"/>
      </w:tblGrid>
      <w:tr w:rsidR="00D206E5" w14:paraId="3DA6639C" w14:textId="77777777">
        <w:tc>
          <w:tcPr>
            <w:tcW w:w="10620" w:type="dxa"/>
            <w:tcBorders>
              <w:top w:val="nil"/>
            </w:tcBorders>
            <w:shd w:val="clear" w:color="auto" w:fill="000000"/>
          </w:tcPr>
          <w:p w14:paraId="4F6054EA" w14:textId="77777777" w:rsidR="00D206E5" w:rsidRDefault="00823048">
            <w:pPr>
              <w:pStyle w:val="BodyText"/>
              <w:jc w:val="center"/>
              <w:outlineLvl w:val="0"/>
              <w:rPr>
                <w:rFonts w:cs="Arial"/>
                <w:b/>
                <w:sz w:val="24"/>
              </w:rPr>
            </w:pPr>
            <w:r>
              <w:br w:type="column"/>
            </w:r>
            <w:r>
              <w:rPr>
                <w:rFonts w:cs="Arial"/>
                <w:b/>
                <w:sz w:val="24"/>
              </w:rPr>
              <w:br w:type="column"/>
              <w:t xml:space="preserve">3. Details of relevant training courses </w:t>
            </w:r>
          </w:p>
        </w:tc>
      </w:tr>
    </w:tbl>
    <w:p w14:paraId="33481FE7" w14:textId="77777777" w:rsidR="00D206E5" w:rsidRDefault="00D206E5">
      <w:pPr>
        <w:pStyle w:val="BodyText"/>
        <w:rPr>
          <w:rFonts w:cs="Arial"/>
          <w:sz w:val="22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0"/>
        <w:gridCol w:w="1980"/>
        <w:gridCol w:w="1980"/>
      </w:tblGrid>
      <w:tr w:rsidR="00D206E5" w14:paraId="2C45680D" w14:textId="77777777">
        <w:tc>
          <w:tcPr>
            <w:tcW w:w="6660" w:type="dxa"/>
            <w:vAlign w:val="bottom"/>
          </w:tcPr>
          <w:p w14:paraId="70FCBEA7" w14:textId="77777777" w:rsidR="00D206E5" w:rsidRDefault="00D206E5">
            <w:pPr>
              <w:pStyle w:val="BodyText"/>
              <w:spacing w:after="60"/>
              <w:rPr>
                <w:rFonts w:cs="Arial"/>
                <w:sz w:val="22"/>
              </w:rPr>
            </w:pPr>
          </w:p>
          <w:p w14:paraId="2B2AEF6D" w14:textId="77777777" w:rsidR="00D206E5" w:rsidRDefault="00823048">
            <w:pPr>
              <w:pStyle w:val="BodyText"/>
              <w:spacing w:after="6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Course subject and provider</w:t>
            </w:r>
          </w:p>
        </w:tc>
        <w:tc>
          <w:tcPr>
            <w:tcW w:w="1980" w:type="dxa"/>
            <w:vAlign w:val="bottom"/>
          </w:tcPr>
          <w:p w14:paraId="292FEBA9" w14:textId="77777777" w:rsidR="00D206E5" w:rsidRDefault="00823048">
            <w:pPr>
              <w:pStyle w:val="BodyText"/>
              <w:spacing w:before="60" w:after="6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Length of course</w:t>
            </w:r>
          </w:p>
        </w:tc>
        <w:tc>
          <w:tcPr>
            <w:tcW w:w="1980" w:type="dxa"/>
            <w:vAlign w:val="bottom"/>
          </w:tcPr>
          <w:p w14:paraId="2E707BAD" w14:textId="77777777" w:rsidR="00D206E5" w:rsidRDefault="00823048">
            <w:pPr>
              <w:pStyle w:val="BodyText"/>
              <w:spacing w:after="6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Year</w:t>
            </w:r>
          </w:p>
        </w:tc>
      </w:tr>
      <w:tr w:rsidR="00D206E5" w14:paraId="0F0CF61A" w14:textId="77777777">
        <w:trPr>
          <w:trHeight w:val="2943"/>
        </w:trPr>
        <w:tc>
          <w:tcPr>
            <w:tcW w:w="6660" w:type="dxa"/>
          </w:tcPr>
          <w:p w14:paraId="7DB58A25" w14:textId="77777777" w:rsidR="00D206E5" w:rsidRDefault="00D206E5">
            <w:pPr>
              <w:pStyle w:val="BodyText"/>
              <w:rPr>
                <w:rFonts w:cs="Arial"/>
                <w:sz w:val="22"/>
              </w:rPr>
            </w:pPr>
          </w:p>
        </w:tc>
        <w:tc>
          <w:tcPr>
            <w:tcW w:w="1980" w:type="dxa"/>
          </w:tcPr>
          <w:p w14:paraId="38819BF6" w14:textId="77777777" w:rsidR="00D206E5" w:rsidRDefault="00D206E5">
            <w:pPr>
              <w:pStyle w:val="BodyText"/>
              <w:jc w:val="center"/>
              <w:rPr>
                <w:rFonts w:cs="Arial"/>
                <w:sz w:val="22"/>
              </w:rPr>
            </w:pPr>
          </w:p>
        </w:tc>
        <w:tc>
          <w:tcPr>
            <w:tcW w:w="1980" w:type="dxa"/>
          </w:tcPr>
          <w:p w14:paraId="5F490335" w14:textId="77777777" w:rsidR="00D206E5" w:rsidRDefault="00D206E5">
            <w:pPr>
              <w:pStyle w:val="BodyText"/>
              <w:rPr>
                <w:rFonts w:cs="Arial"/>
                <w:sz w:val="22"/>
              </w:rPr>
            </w:pPr>
          </w:p>
        </w:tc>
      </w:tr>
    </w:tbl>
    <w:p w14:paraId="7F4A01DB" w14:textId="77777777" w:rsidR="00D206E5" w:rsidRDefault="00D206E5">
      <w:pPr>
        <w:pStyle w:val="BodyText"/>
        <w:rPr>
          <w:rFonts w:cs="Arial"/>
        </w:rPr>
      </w:pPr>
    </w:p>
    <w:p w14:paraId="55363A86" w14:textId="77777777" w:rsidR="00D206E5" w:rsidRDefault="00D206E5">
      <w:pPr>
        <w:pStyle w:val="BodyText"/>
        <w:rPr>
          <w:rFonts w:cs="Arial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000" w:firstRow="0" w:lastRow="0" w:firstColumn="0" w:lastColumn="0" w:noHBand="0" w:noVBand="0"/>
      </w:tblPr>
      <w:tblGrid>
        <w:gridCol w:w="10620"/>
      </w:tblGrid>
      <w:tr w:rsidR="00D206E5" w14:paraId="11912BD1" w14:textId="77777777">
        <w:tc>
          <w:tcPr>
            <w:tcW w:w="10620" w:type="dxa"/>
            <w:shd w:val="clear" w:color="auto" w:fill="000000"/>
          </w:tcPr>
          <w:p w14:paraId="1C700C36" w14:textId="77777777" w:rsidR="00D206E5" w:rsidRDefault="00823048">
            <w:pPr>
              <w:pStyle w:val="Caption"/>
              <w:outlineLvl w:val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4. Employment history</w:t>
            </w:r>
          </w:p>
        </w:tc>
      </w:tr>
    </w:tbl>
    <w:p w14:paraId="094AAD3F" w14:textId="77777777" w:rsidR="00D206E5" w:rsidRDefault="00D206E5">
      <w:pPr>
        <w:rPr>
          <w:rFonts w:ascii="Arial" w:hAnsi="Arial" w:cs="Arial"/>
          <w:sz w:val="16"/>
        </w:rPr>
      </w:pPr>
    </w:p>
    <w:p w14:paraId="10E505D5" w14:textId="50AEDCEE" w:rsidR="00D206E5" w:rsidRDefault="00823048" w:rsidP="00863EC0">
      <w:pPr>
        <w:pStyle w:val="BodyText"/>
        <w:ind w:left="142"/>
        <w:jc w:val="both"/>
        <w:rPr>
          <w:rFonts w:cs="Arial"/>
          <w:sz w:val="22"/>
        </w:rPr>
      </w:pPr>
      <w:r>
        <w:rPr>
          <w:rFonts w:cs="Arial"/>
          <w:sz w:val="22"/>
        </w:rPr>
        <w:t>Please give details of all jobs held including part time and unpaid work, starting with your present / last employer.</w:t>
      </w:r>
      <w:r w:rsidR="00863EC0">
        <w:rPr>
          <w:rFonts w:cs="Arial"/>
          <w:sz w:val="22"/>
        </w:rPr>
        <w:t xml:space="preserve"> Please complete employment history in full explaining and break in employment history as necessary.</w:t>
      </w:r>
    </w:p>
    <w:p w14:paraId="3D1D7BD8" w14:textId="77777777" w:rsidR="00D206E5" w:rsidRDefault="00D206E5">
      <w:pPr>
        <w:pStyle w:val="BodyText"/>
        <w:rPr>
          <w:rFonts w:cs="Arial"/>
          <w:sz w:val="22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2"/>
        <w:gridCol w:w="3402"/>
        <w:gridCol w:w="993"/>
        <w:gridCol w:w="1134"/>
        <w:gridCol w:w="992"/>
        <w:gridCol w:w="1377"/>
      </w:tblGrid>
      <w:tr w:rsidR="00D206E5" w14:paraId="6690AC95" w14:textId="77777777" w:rsidTr="0034726F">
        <w:tc>
          <w:tcPr>
            <w:tcW w:w="2722" w:type="dxa"/>
            <w:vAlign w:val="bottom"/>
          </w:tcPr>
          <w:p w14:paraId="2F24E18A" w14:textId="77777777" w:rsidR="00D206E5" w:rsidRDefault="00823048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Employer (Name </w:t>
            </w:r>
          </w:p>
          <w:p w14:paraId="34ED3D55" w14:textId="77777777" w:rsidR="00D206E5" w:rsidRDefault="00823048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&amp; Full Address)</w:t>
            </w:r>
          </w:p>
        </w:tc>
        <w:tc>
          <w:tcPr>
            <w:tcW w:w="3402" w:type="dxa"/>
            <w:vAlign w:val="bottom"/>
          </w:tcPr>
          <w:p w14:paraId="0C56A353" w14:textId="77777777" w:rsidR="00D206E5" w:rsidRDefault="00823048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Jobs held and</w:t>
            </w:r>
          </w:p>
          <w:p w14:paraId="72C45887" w14:textId="77777777" w:rsidR="00D206E5" w:rsidRDefault="00823048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main duties</w:t>
            </w:r>
          </w:p>
        </w:tc>
        <w:tc>
          <w:tcPr>
            <w:tcW w:w="993" w:type="dxa"/>
            <w:vAlign w:val="bottom"/>
          </w:tcPr>
          <w:p w14:paraId="718527C7" w14:textId="77777777" w:rsidR="00D206E5" w:rsidRDefault="00823048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From</w:t>
            </w:r>
          </w:p>
        </w:tc>
        <w:tc>
          <w:tcPr>
            <w:tcW w:w="1134" w:type="dxa"/>
            <w:vAlign w:val="bottom"/>
          </w:tcPr>
          <w:p w14:paraId="1C53FD7F" w14:textId="77777777" w:rsidR="00D206E5" w:rsidRDefault="00823048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To</w:t>
            </w:r>
          </w:p>
        </w:tc>
        <w:tc>
          <w:tcPr>
            <w:tcW w:w="992" w:type="dxa"/>
            <w:vAlign w:val="bottom"/>
          </w:tcPr>
          <w:p w14:paraId="5D30C2E2" w14:textId="77777777" w:rsidR="00D206E5" w:rsidRDefault="00823048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Salary/</w:t>
            </w:r>
          </w:p>
          <w:p w14:paraId="32B13876" w14:textId="77777777" w:rsidR="00D206E5" w:rsidRDefault="00823048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Grade</w:t>
            </w:r>
          </w:p>
        </w:tc>
        <w:tc>
          <w:tcPr>
            <w:tcW w:w="1377" w:type="dxa"/>
            <w:vAlign w:val="bottom"/>
          </w:tcPr>
          <w:p w14:paraId="53CFD0F8" w14:textId="77777777" w:rsidR="00D206E5" w:rsidRDefault="00823048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Reason for leaving</w:t>
            </w:r>
          </w:p>
        </w:tc>
      </w:tr>
      <w:tr w:rsidR="00D206E5" w14:paraId="17184CB7" w14:textId="77777777" w:rsidTr="0034726F">
        <w:trPr>
          <w:trHeight w:val="5967"/>
        </w:trPr>
        <w:tc>
          <w:tcPr>
            <w:tcW w:w="2722" w:type="dxa"/>
          </w:tcPr>
          <w:p w14:paraId="5739BEF2" w14:textId="77777777" w:rsidR="00D206E5" w:rsidRDefault="00D206E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5D5F3C8E" w14:textId="77777777" w:rsidR="00D206E5" w:rsidRDefault="00D206E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</w:tcPr>
          <w:p w14:paraId="29A2E9FB" w14:textId="77777777" w:rsidR="00D206E5" w:rsidRDefault="00D206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9F70637" w14:textId="77777777" w:rsidR="00D206E5" w:rsidRDefault="00D206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44B6697C" w14:textId="77777777" w:rsidR="00D206E5" w:rsidRDefault="00D206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7" w:type="dxa"/>
          </w:tcPr>
          <w:p w14:paraId="24F99D67" w14:textId="77777777" w:rsidR="00D206E5" w:rsidRDefault="00D206E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726F" w14:paraId="2871DD0F" w14:textId="77777777" w:rsidTr="0034726F">
        <w:trPr>
          <w:trHeight w:val="402"/>
        </w:trPr>
        <w:tc>
          <w:tcPr>
            <w:tcW w:w="2722" w:type="dxa"/>
          </w:tcPr>
          <w:p w14:paraId="48923347" w14:textId="4D71688C" w:rsidR="0034726F" w:rsidRDefault="0034726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Professional Registration number (if applicable):</w:t>
            </w:r>
          </w:p>
        </w:tc>
        <w:tc>
          <w:tcPr>
            <w:tcW w:w="3402" w:type="dxa"/>
          </w:tcPr>
          <w:p w14:paraId="2BC5FD5E" w14:textId="77777777" w:rsidR="0034726F" w:rsidRDefault="003472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</w:tcPr>
          <w:p w14:paraId="6595B911" w14:textId="77777777" w:rsidR="0034726F" w:rsidRDefault="003472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BE9AAAD" w14:textId="77777777" w:rsidR="0034726F" w:rsidRDefault="003472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0E457F19" w14:textId="77777777" w:rsidR="0034726F" w:rsidRDefault="003472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7" w:type="dxa"/>
          </w:tcPr>
          <w:p w14:paraId="1B29AA2A" w14:textId="77777777" w:rsidR="0034726F" w:rsidRDefault="0034726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A43C939" w14:textId="77777777" w:rsidR="00D206E5" w:rsidRDefault="00D206E5">
      <w:pPr>
        <w:rPr>
          <w:sz w:val="22"/>
          <w:szCs w:val="22"/>
        </w:rPr>
      </w:pPr>
    </w:p>
    <w:p w14:paraId="358B40C9" w14:textId="77777777" w:rsidR="00D206E5" w:rsidRDefault="00D206E5">
      <w:pPr>
        <w:rPr>
          <w:sz w:val="22"/>
          <w:szCs w:val="22"/>
        </w:rPr>
      </w:pPr>
    </w:p>
    <w:p w14:paraId="3A4137E3" w14:textId="77777777" w:rsidR="00D206E5" w:rsidRDefault="00D206E5"/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ayout w:type="fixed"/>
        <w:tblLook w:val="0000" w:firstRow="0" w:lastRow="0" w:firstColumn="0" w:lastColumn="0" w:noHBand="0" w:noVBand="0"/>
      </w:tblPr>
      <w:tblGrid>
        <w:gridCol w:w="10620"/>
      </w:tblGrid>
      <w:tr w:rsidR="00D206E5" w14:paraId="70532542" w14:textId="77777777">
        <w:tc>
          <w:tcPr>
            <w:tcW w:w="10620" w:type="dxa"/>
            <w:shd w:val="clear" w:color="auto" w:fill="000000"/>
          </w:tcPr>
          <w:p w14:paraId="58953D07" w14:textId="77777777" w:rsidR="00D206E5" w:rsidRDefault="00823048">
            <w:pPr>
              <w:jc w:val="center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 Relevant Knowledge, Experience &amp; Skills</w:t>
            </w:r>
          </w:p>
        </w:tc>
      </w:tr>
    </w:tbl>
    <w:p w14:paraId="40C94E83" w14:textId="77777777" w:rsidR="00D206E5" w:rsidRDefault="00D206E5">
      <w:pPr>
        <w:rPr>
          <w:rFonts w:ascii="Arial" w:hAnsi="Arial" w:cs="Arial"/>
          <w:sz w:val="16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20"/>
      </w:tblGrid>
      <w:tr w:rsidR="00D206E5" w14:paraId="74A85376" w14:textId="77777777">
        <w:trPr>
          <w:trHeight w:val="13107"/>
        </w:trPr>
        <w:tc>
          <w:tcPr>
            <w:tcW w:w="10620" w:type="dxa"/>
          </w:tcPr>
          <w:p w14:paraId="05D5C30C" w14:textId="65AA6DF9" w:rsidR="00D206E5" w:rsidRDefault="00823048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When completing this section, please quote examples of knowledge, skills, work and experiences that relate to the job description and the person specification.  Explain why you believe that you are a good applicant for the post. Please do not attach a CV as it will not be considered.</w:t>
            </w:r>
          </w:p>
        </w:tc>
      </w:tr>
    </w:tbl>
    <w:p w14:paraId="7896C73B" w14:textId="77777777" w:rsidR="00D206E5" w:rsidRDefault="00823048">
      <w:r>
        <w:rPr>
          <w:b/>
        </w:rPr>
        <w:lastRenderedPageBreak/>
        <w:br w:type="page"/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000" w:firstRow="0" w:lastRow="0" w:firstColumn="0" w:lastColumn="0" w:noHBand="0" w:noVBand="0"/>
      </w:tblPr>
      <w:tblGrid>
        <w:gridCol w:w="10620"/>
      </w:tblGrid>
      <w:tr w:rsidR="00D206E5" w14:paraId="2748E49A" w14:textId="77777777">
        <w:tc>
          <w:tcPr>
            <w:tcW w:w="10620" w:type="dxa"/>
            <w:shd w:val="clear" w:color="auto" w:fill="000000"/>
          </w:tcPr>
          <w:p w14:paraId="4B661BE4" w14:textId="77777777" w:rsidR="00D206E5" w:rsidRDefault="00823048">
            <w:pPr>
              <w:pStyle w:val="Caption"/>
              <w:outlineLvl w:val="0"/>
              <w:rPr>
                <w:rFonts w:cs="Arial"/>
                <w:sz w:val="24"/>
              </w:rPr>
            </w:pPr>
            <w:r>
              <w:rPr>
                <w:rFonts w:cs="Arial"/>
              </w:rPr>
              <w:lastRenderedPageBreak/>
              <w:br w:type="page"/>
            </w:r>
            <w:r>
              <w:rPr>
                <w:rFonts w:cs="Arial"/>
                <w:sz w:val="24"/>
              </w:rPr>
              <w:t>6. Final Section</w:t>
            </w:r>
          </w:p>
        </w:tc>
      </w:tr>
    </w:tbl>
    <w:p w14:paraId="3276BB91" w14:textId="77777777" w:rsidR="00D206E5" w:rsidRDefault="00D206E5">
      <w:pPr>
        <w:rPr>
          <w:rFonts w:ascii="Arial" w:hAnsi="Arial" w:cs="Arial"/>
          <w:sz w:val="22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0"/>
        <w:gridCol w:w="5310"/>
      </w:tblGrid>
      <w:tr w:rsidR="00D206E5" w14:paraId="2CD10BB3" w14:textId="77777777">
        <w:tc>
          <w:tcPr>
            <w:tcW w:w="10620" w:type="dxa"/>
            <w:gridSpan w:val="2"/>
          </w:tcPr>
          <w:p w14:paraId="1006786E" w14:textId="77777777" w:rsidR="00D206E5" w:rsidRDefault="00823048">
            <w:pPr>
              <w:pStyle w:val="BodyText"/>
              <w:spacing w:before="60" w:after="60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Do you hold a current driving licence?  Yes / No </w:t>
            </w:r>
          </w:p>
          <w:p w14:paraId="6346C3C3" w14:textId="2E5D75E1" w:rsidR="00D206E5" w:rsidRDefault="00823048">
            <w:pPr>
              <w:pStyle w:val="BodyText"/>
              <w:spacing w:before="60" w:after="60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Is it a Full / Provisional licence?</w:t>
            </w:r>
          </w:p>
        </w:tc>
      </w:tr>
      <w:tr w:rsidR="00D206E5" w14:paraId="62E60946" w14:textId="77777777">
        <w:tc>
          <w:tcPr>
            <w:tcW w:w="10620" w:type="dxa"/>
            <w:gridSpan w:val="2"/>
          </w:tcPr>
          <w:p w14:paraId="64E5B7E1" w14:textId="4ACE8B53" w:rsidR="00B71182" w:rsidRPr="00B71182" w:rsidRDefault="00B71182" w:rsidP="00B71182">
            <w:pPr>
              <w:pStyle w:val="gmail-msobodytext"/>
              <w:spacing w:before="60" w:beforeAutospacing="0" w:after="60" w:afterAutospacing="0"/>
              <w:jc w:val="both"/>
              <w:rPr>
                <w:rFonts w:ascii="Arial" w:hAnsi="Arial" w:cs="Arial"/>
              </w:rPr>
            </w:pPr>
            <w:r w:rsidRPr="00B71182">
              <w:rPr>
                <w:rFonts w:ascii="Arial" w:hAnsi="Arial" w:cs="Arial"/>
              </w:rPr>
              <w:t xml:space="preserve">If you are a person with a disability, are there any reasonable adjustments we need to make </w:t>
            </w:r>
            <w:r w:rsidR="0034726F">
              <w:rPr>
                <w:rFonts w:ascii="Arial" w:hAnsi="Arial" w:cs="Arial"/>
              </w:rPr>
              <w:t>to</w:t>
            </w:r>
            <w:r w:rsidRPr="00B71182">
              <w:rPr>
                <w:rFonts w:ascii="Arial" w:hAnsi="Arial" w:cs="Arial"/>
              </w:rPr>
              <w:t xml:space="preserve"> ensure you can attend and participate in the interview without any difficulties?</w:t>
            </w:r>
          </w:p>
          <w:p w14:paraId="2A7BB81E" w14:textId="77777777" w:rsidR="00D206E5" w:rsidRDefault="00823048">
            <w:pPr>
              <w:pStyle w:val="BodyText"/>
              <w:spacing w:before="60" w:after="60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For example, please let us know if you need wheelchair access, a sign language interpreter, etc.</w:t>
            </w:r>
          </w:p>
          <w:p w14:paraId="7B3CEE74" w14:textId="77777777" w:rsidR="00B71182" w:rsidRDefault="00B71182">
            <w:pPr>
              <w:pStyle w:val="BodyText"/>
              <w:spacing w:before="60" w:after="60"/>
              <w:jc w:val="both"/>
              <w:rPr>
                <w:rFonts w:cs="Arial"/>
                <w:sz w:val="22"/>
              </w:rPr>
            </w:pPr>
          </w:p>
          <w:p w14:paraId="0891F80F" w14:textId="77777777" w:rsidR="00B71182" w:rsidRDefault="00B71182">
            <w:pPr>
              <w:pStyle w:val="BodyText"/>
              <w:spacing w:before="60" w:after="60"/>
              <w:jc w:val="both"/>
              <w:rPr>
                <w:rFonts w:cs="Arial"/>
                <w:sz w:val="22"/>
              </w:rPr>
            </w:pPr>
          </w:p>
        </w:tc>
      </w:tr>
      <w:tr w:rsidR="00742FAF" w14:paraId="3562AA33" w14:textId="77777777" w:rsidTr="00FC2022">
        <w:trPr>
          <w:trHeight w:val="632"/>
        </w:trPr>
        <w:tc>
          <w:tcPr>
            <w:tcW w:w="10620" w:type="dxa"/>
            <w:gridSpan w:val="2"/>
            <w:tcBorders>
              <w:bottom w:val="single" w:sz="4" w:space="0" w:color="auto"/>
            </w:tcBorders>
          </w:tcPr>
          <w:p w14:paraId="68418A47" w14:textId="51D88504" w:rsidR="00742FAF" w:rsidRDefault="00742FAF">
            <w:pPr>
              <w:spacing w:before="60" w:after="60"/>
              <w:jc w:val="both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Are there any dates when you will not be available for interview?</w:t>
            </w:r>
          </w:p>
        </w:tc>
      </w:tr>
      <w:tr w:rsidR="00742FAF" w14:paraId="04BBE214" w14:textId="77777777" w:rsidTr="00FC2022">
        <w:trPr>
          <w:trHeight w:val="632"/>
        </w:trPr>
        <w:tc>
          <w:tcPr>
            <w:tcW w:w="10620" w:type="dxa"/>
            <w:gridSpan w:val="2"/>
            <w:tcBorders>
              <w:bottom w:val="single" w:sz="4" w:space="0" w:color="auto"/>
            </w:tcBorders>
          </w:tcPr>
          <w:p w14:paraId="47C25175" w14:textId="0B9626B8" w:rsidR="00742FAF" w:rsidRDefault="00742FAF">
            <w:pPr>
              <w:spacing w:before="60" w:after="60"/>
              <w:jc w:val="both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When would you be able to start work for us?</w:t>
            </w:r>
          </w:p>
        </w:tc>
      </w:tr>
      <w:tr w:rsidR="00D206E5" w14:paraId="76E11B83" w14:textId="77777777" w:rsidTr="00FC2022">
        <w:trPr>
          <w:trHeight w:val="632"/>
        </w:trPr>
        <w:tc>
          <w:tcPr>
            <w:tcW w:w="10620" w:type="dxa"/>
            <w:gridSpan w:val="2"/>
            <w:tcBorders>
              <w:bottom w:val="single" w:sz="4" w:space="0" w:color="auto"/>
            </w:tcBorders>
          </w:tcPr>
          <w:p w14:paraId="52ADF6C7" w14:textId="0389ED71" w:rsidR="00D206E5" w:rsidRDefault="0034726F">
            <w:pPr>
              <w:spacing w:before="60" w:after="60"/>
              <w:jc w:val="both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34726F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Please include two referees, one of which needs to be able to provide a professional reference. Please only include details of those you are happy for us to contact on receipt of your application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. </w:t>
            </w:r>
            <w:r w:rsidR="00823048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The first referee should normally be your present or most recent </w:t>
            </w:r>
            <w:r w:rsidR="00FC20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employer</w:t>
            </w:r>
            <w:r w:rsidR="00823048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. </w:t>
            </w:r>
          </w:p>
        </w:tc>
      </w:tr>
      <w:tr w:rsidR="00D206E5" w14:paraId="76FE580E" w14:textId="77777777" w:rsidTr="00FC2022">
        <w:trPr>
          <w:cantSplit/>
          <w:trHeight w:val="4241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6E05" w14:textId="77777777" w:rsidR="00D206E5" w:rsidRDefault="00823048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Name: </w:t>
            </w:r>
          </w:p>
          <w:p w14:paraId="7A2E925A" w14:textId="77777777" w:rsidR="00D206E5" w:rsidRDefault="00D206E5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B16D0C" w14:textId="77777777" w:rsidR="00D206E5" w:rsidRDefault="00823048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Address:</w:t>
            </w:r>
          </w:p>
          <w:p w14:paraId="1CB143FF" w14:textId="77777777" w:rsidR="00D206E5" w:rsidRDefault="00D206E5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</w:p>
          <w:p w14:paraId="578A50EC" w14:textId="77777777" w:rsidR="00D206E5" w:rsidRDefault="00D206E5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</w:p>
          <w:p w14:paraId="704F4BEB" w14:textId="77777777" w:rsidR="00D206E5" w:rsidRDefault="00D206E5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</w:p>
          <w:p w14:paraId="2D205C93" w14:textId="77777777" w:rsidR="00D206E5" w:rsidRDefault="00823048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Contact Tel. No. </w:t>
            </w:r>
          </w:p>
          <w:p w14:paraId="4D8C43F3" w14:textId="77777777" w:rsidR="00D206E5" w:rsidRDefault="00D206E5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17A53C" w14:textId="77777777" w:rsidR="00D206E5" w:rsidRDefault="00823048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Email address: </w:t>
            </w:r>
          </w:p>
          <w:p w14:paraId="3B2AAE1D" w14:textId="77777777" w:rsidR="00D206E5" w:rsidRDefault="00D206E5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6654AA" w14:textId="77777777" w:rsidR="00D206E5" w:rsidRDefault="00823048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Occupation: </w:t>
            </w:r>
          </w:p>
          <w:p w14:paraId="43CAFE8F" w14:textId="77777777" w:rsidR="00D206E5" w:rsidRDefault="00D206E5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F74CEB" w14:textId="2BA2B21C" w:rsidR="00D206E5" w:rsidRDefault="00823048" w:rsidP="00FC2022">
            <w:pPr>
              <w:tabs>
                <w:tab w:val="center" w:pos="2547"/>
              </w:tabs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Relationship: </w:t>
            </w:r>
            <w:r w:rsidR="00FC2022">
              <w:rPr>
                <w:rFonts w:ascii="Arial" w:hAnsi="Arial" w:cs="Arial"/>
                <w:sz w:val="22"/>
              </w:rPr>
              <w:tab/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EA9B1" w14:textId="77777777" w:rsidR="00D206E5" w:rsidRDefault="00823048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Name: </w:t>
            </w:r>
          </w:p>
          <w:p w14:paraId="0FD0A85F" w14:textId="77777777" w:rsidR="00D206E5" w:rsidRDefault="00D206E5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</w:p>
          <w:p w14:paraId="52D7F969" w14:textId="77777777" w:rsidR="00D206E5" w:rsidRDefault="00823048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Address:</w:t>
            </w:r>
          </w:p>
          <w:p w14:paraId="42881420" w14:textId="77777777" w:rsidR="00D206E5" w:rsidRDefault="00D206E5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</w:p>
          <w:p w14:paraId="7978E770" w14:textId="77777777" w:rsidR="00D206E5" w:rsidRDefault="00D206E5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</w:p>
          <w:p w14:paraId="2E53AF65" w14:textId="77777777" w:rsidR="00D206E5" w:rsidRDefault="00D206E5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</w:p>
          <w:p w14:paraId="5B7C8B55" w14:textId="77777777" w:rsidR="00D206E5" w:rsidRDefault="00823048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Contact Tel. No</w:t>
            </w:r>
          </w:p>
          <w:p w14:paraId="53FA2D52" w14:textId="77777777" w:rsidR="00D206E5" w:rsidRDefault="00D206E5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</w:p>
          <w:p w14:paraId="3FA97CC7" w14:textId="77777777" w:rsidR="00D206E5" w:rsidRDefault="00823048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Email address: </w:t>
            </w:r>
          </w:p>
          <w:p w14:paraId="6424BDE6" w14:textId="77777777" w:rsidR="00D206E5" w:rsidRDefault="00D206E5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</w:p>
          <w:p w14:paraId="70961810" w14:textId="77777777" w:rsidR="00D206E5" w:rsidRDefault="00823048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Occupation: </w:t>
            </w:r>
          </w:p>
          <w:p w14:paraId="49261326" w14:textId="77777777" w:rsidR="00D206E5" w:rsidRDefault="00D206E5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</w:p>
          <w:p w14:paraId="6C0AD79B" w14:textId="1B97992B" w:rsidR="00D206E5" w:rsidRDefault="00823048" w:rsidP="00FC2022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Relationship: </w:t>
            </w:r>
          </w:p>
        </w:tc>
      </w:tr>
    </w:tbl>
    <w:p w14:paraId="322D7150" w14:textId="77777777" w:rsidR="00D206E5" w:rsidRDefault="00D206E5"/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0399"/>
      </w:tblGrid>
      <w:tr w:rsidR="00D206E5" w14:paraId="14648F4D" w14:textId="77777777">
        <w:tc>
          <w:tcPr>
            <w:tcW w:w="10399" w:type="dxa"/>
          </w:tcPr>
          <w:p w14:paraId="1460CEA0" w14:textId="77777777" w:rsidR="00D206E5" w:rsidRDefault="0082304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Have you worked or lived abroad for at least 3 months in the previous 5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years?*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 Yes / No</w:t>
            </w:r>
          </w:p>
          <w:p w14:paraId="60E38B51" w14:textId="77777777" w:rsidR="00D206E5" w:rsidRDefault="00823048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*If “yes”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YOU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will be required to undertake an overseas criminal check in addition to a DBS check </w:t>
            </w:r>
          </w:p>
        </w:tc>
      </w:tr>
    </w:tbl>
    <w:p w14:paraId="70DA2D86" w14:textId="77777777" w:rsidR="00D206E5" w:rsidRDefault="00D206E5"/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20"/>
      </w:tblGrid>
      <w:tr w:rsidR="00D206E5" w14:paraId="5275ADE2" w14:textId="77777777">
        <w:tc>
          <w:tcPr>
            <w:tcW w:w="10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11627D" w14:textId="77777777" w:rsidR="00D206E5" w:rsidRDefault="00823048">
            <w:pPr>
              <w:pStyle w:val="BodyText2"/>
              <w:spacing w:before="60" w:after="60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Are there any restrictions to your residence in the UK which might affect your right to take up employment with the Academy? Yes / No</w:t>
            </w:r>
          </w:p>
          <w:p w14:paraId="1EFC5C82" w14:textId="77777777" w:rsidR="00D206E5" w:rsidRDefault="00D206E5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D206E5" w14:paraId="12021507" w14:textId="77777777">
        <w:trPr>
          <w:trHeight w:val="1104"/>
        </w:trPr>
        <w:tc>
          <w:tcPr>
            <w:tcW w:w="10620" w:type="dxa"/>
            <w:tcBorders>
              <w:top w:val="nil"/>
              <w:bottom w:val="nil"/>
            </w:tcBorders>
          </w:tcPr>
          <w:p w14:paraId="079C9BF5" w14:textId="77777777" w:rsidR="00D206E5" w:rsidRDefault="00823048">
            <w:pPr>
              <w:pStyle w:val="BodyText"/>
              <w:spacing w:before="60" w:after="60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If </w:t>
            </w:r>
            <w:proofErr w:type="gramStart"/>
            <w:r>
              <w:rPr>
                <w:rFonts w:cs="Arial"/>
                <w:sz w:val="22"/>
              </w:rPr>
              <w:t>Yes</w:t>
            </w:r>
            <w:proofErr w:type="gramEnd"/>
            <w:r>
              <w:rPr>
                <w:rFonts w:cs="Arial"/>
                <w:sz w:val="22"/>
              </w:rPr>
              <w:t>, please provide details:</w:t>
            </w:r>
          </w:p>
          <w:p w14:paraId="1E17CC37" w14:textId="77777777" w:rsidR="00D206E5" w:rsidRDefault="00D206E5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D206E5" w14:paraId="2B458B84" w14:textId="77777777">
        <w:trPr>
          <w:trHeight w:val="630"/>
        </w:trPr>
        <w:tc>
          <w:tcPr>
            <w:tcW w:w="10620" w:type="dxa"/>
            <w:tcBorders>
              <w:bottom w:val="single" w:sz="4" w:space="0" w:color="auto"/>
            </w:tcBorders>
          </w:tcPr>
          <w:p w14:paraId="74ED661C" w14:textId="77777777" w:rsidR="00D206E5" w:rsidRDefault="00823048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If you are successful in your application, would you require a work permit prior to taking up employment? Yes / No</w:t>
            </w:r>
          </w:p>
          <w:p w14:paraId="527345B1" w14:textId="77777777" w:rsidR="00D206E5" w:rsidRDefault="00D206E5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D206E5" w14:paraId="18334AFA" w14:textId="77777777">
        <w:tc>
          <w:tcPr>
            <w:tcW w:w="10620" w:type="dxa"/>
            <w:tcBorders>
              <w:top w:val="nil"/>
              <w:left w:val="nil"/>
              <w:bottom w:val="nil"/>
              <w:right w:val="nil"/>
            </w:tcBorders>
          </w:tcPr>
          <w:p w14:paraId="2606163B" w14:textId="77777777" w:rsidR="00D206E5" w:rsidRDefault="00D206E5">
            <w:pPr>
              <w:spacing w:before="60" w:after="60"/>
              <w:jc w:val="both"/>
              <w:rPr>
                <w:rFonts w:ascii="Arial" w:hAnsi="Arial" w:cs="Arial"/>
                <w:b/>
                <w:i/>
                <w:sz w:val="22"/>
              </w:rPr>
            </w:pPr>
          </w:p>
          <w:p w14:paraId="46708E68" w14:textId="77777777" w:rsidR="00B71182" w:rsidRDefault="00B71182">
            <w:pPr>
              <w:spacing w:before="60" w:after="60"/>
              <w:jc w:val="both"/>
              <w:rPr>
                <w:rFonts w:ascii="Arial" w:hAnsi="Arial" w:cs="Arial"/>
                <w:b/>
                <w:i/>
                <w:sz w:val="22"/>
              </w:rPr>
            </w:pPr>
          </w:p>
          <w:p w14:paraId="08395EA4" w14:textId="77777777" w:rsidR="00B71182" w:rsidRDefault="00B71182">
            <w:pPr>
              <w:spacing w:before="60" w:after="60"/>
              <w:jc w:val="both"/>
              <w:rPr>
                <w:rFonts w:ascii="Arial" w:hAnsi="Arial" w:cs="Arial"/>
                <w:b/>
                <w:i/>
                <w:sz w:val="22"/>
              </w:rPr>
            </w:pPr>
          </w:p>
          <w:p w14:paraId="528F8FA7" w14:textId="77777777" w:rsidR="00D206E5" w:rsidRDefault="00823048">
            <w:pPr>
              <w:spacing w:before="60" w:after="60"/>
              <w:jc w:val="both"/>
              <w:rPr>
                <w:rFonts w:ascii="Arial" w:hAnsi="Arial" w:cs="Arial"/>
                <w:b/>
                <w:i/>
                <w:sz w:val="22"/>
              </w:rPr>
            </w:pPr>
            <w:r>
              <w:rPr>
                <w:rFonts w:ascii="Arial" w:hAnsi="Arial" w:cs="Arial"/>
                <w:b/>
                <w:i/>
                <w:sz w:val="22"/>
              </w:rPr>
              <w:t>Applicants should note that failure to declare any restrictions to employment or the need for a work permit could lead to termination of service.</w:t>
            </w:r>
          </w:p>
          <w:p w14:paraId="6886D8AD" w14:textId="77777777" w:rsidR="00D206E5" w:rsidRDefault="00D206E5">
            <w:pPr>
              <w:spacing w:before="60" w:after="60"/>
              <w:jc w:val="both"/>
              <w:rPr>
                <w:rFonts w:ascii="Arial" w:hAnsi="Arial" w:cs="Arial"/>
                <w:b/>
                <w:i/>
                <w:sz w:val="22"/>
              </w:rPr>
            </w:pPr>
          </w:p>
        </w:tc>
      </w:tr>
      <w:tr w:rsidR="00D206E5" w14:paraId="6D6D5BE4" w14:textId="77777777">
        <w:tc>
          <w:tcPr>
            <w:tcW w:w="10620" w:type="dxa"/>
            <w:tcBorders>
              <w:top w:val="single" w:sz="4" w:space="0" w:color="auto"/>
              <w:bottom w:val="single" w:sz="4" w:space="0" w:color="auto"/>
            </w:tcBorders>
          </w:tcPr>
          <w:p w14:paraId="02D02267" w14:textId="44F01900" w:rsidR="00D206E5" w:rsidRDefault="00823048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lastRenderedPageBreak/>
              <w:t>I declare that the information I have given is accurate and true</w:t>
            </w:r>
            <w:r w:rsidR="00863EC0">
              <w:rPr>
                <w:rFonts w:ascii="Arial" w:hAnsi="Arial" w:cs="Arial"/>
                <w:sz w:val="22"/>
              </w:rPr>
              <w:t>.</w:t>
            </w:r>
          </w:p>
          <w:p w14:paraId="05C48B22" w14:textId="77777777" w:rsidR="00D206E5" w:rsidRDefault="00D206E5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</w:p>
          <w:p w14:paraId="601A564B" w14:textId="77777777" w:rsidR="00D206E5" w:rsidRDefault="00823048">
            <w:pPr>
              <w:pStyle w:val="Heading3"/>
              <w:spacing w:before="60" w:after="60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Signed:</w:t>
            </w:r>
            <w:r>
              <w:rPr>
                <w:rFonts w:cs="Arial"/>
                <w:sz w:val="22"/>
              </w:rPr>
              <w:tab/>
            </w:r>
            <w:r>
              <w:rPr>
                <w:rFonts w:cs="Arial"/>
                <w:sz w:val="22"/>
              </w:rPr>
              <w:tab/>
            </w:r>
            <w:r>
              <w:rPr>
                <w:rFonts w:cs="Arial"/>
                <w:sz w:val="22"/>
              </w:rPr>
              <w:tab/>
            </w:r>
            <w:r>
              <w:rPr>
                <w:rFonts w:cs="Arial"/>
                <w:sz w:val="22"/>
              </w:rPr>
              <w:tab/>
            </w:r>
            <w:r>
              <w:rPr>
                <w:rFonts w:cs="Arial"/>
                <w:sz w:val="22"/>
              </w:rPr>
              <w:tab/>
            </w:r>
            <w:r>
              <w:rPr>
                <w:rFonts w:cs="Arial"/>
                <w:sz w:val="22"/>
              </w:rPr>
              <w:tab/>
              <w:t>Date:</w:t>
            </w:r>
          </w:p>
        </w:tc>
      </w:tr>
      <w:tr w:rsidR="00D206E5" w14:paraId="5520E1EF" w14:textId="77777777">
        <w:tc>
          <w:tcPr>
            <w:tcW w:w="10620" w:type="dxa"/>
            <w:tcBorders>
              <w:top w:val="nil"/>
              <w:left w:val="nil"/>
              <w:bottom w:val="nil"/>
              <w:right w:val="nil"/>
            </w:tcBorders>
          </w:tcPr>
          <w:p w14:paraId="176B36E3" w14:textId="77777777" w:rsidR="00D206E5" w:rsidRDefault="00D206E5">
            <w:pPr>
              <w:pStyle w:val="BodyText"/>
              <w:spacing w:before="60"/>
              <w:jc w:val="both"/>
              <w:rPr>
                <w:rFonts w:cs="Arial"/>
                <w:b/>
                <w:i/>
                <w:sz w:val="22"/>
              </w:rPr>
            </w:pPr>
          </w:p>
          <w:p w14:paraId="28F4DF22" w14:textId="284CC89E" w:rsidR="00D206E5" w:rsidRPr="00FC2022" w:rsidRDefault="00823048">
            <w:pPr>
              <w:pStyle w:val="BodyText"/>
              <w:spacing w:before="60"/>
              <w:jc w:val="both"/>
              <w:rPr>
                <w:rFonts w:cs="Arial"/>
                <w:b/>
                <w:i/>
                <w:sz w:val="22"/>
              </w:rPr>
            </w:pPr>
            <w:r>
              <w:rPr>
                <w:rFonts w:cs="Arial"/>
                <w:b/>
                <w:i/>
                <w:sz w:val="22"/>
              </w:rPr>
              <w:t xml:space="preserve">Please return your completed application </w:t>
            </w:r>
            <w:r w:rsidR="00FC2022">
              <w:rPr>
                <w:rFonts w:cs="Arial"/>
                <w:b/>
                <w:i/>
                <w:sz w:val="22"/>
              </w:rPr>
              <w:t>form</w:t>
            </w:r>
            <w:r w:rsidR="00863EC0">
              <w:rPr>
                <w:rFonts w:cs="Arial"/>
                <w:b/>
                <w:i/>
                <w:sz w:val="22"/>
              </w:rPr>
              <w:t>,</w:t>
            </w:r>
            <w:r w:rsidR="00FC2022">
              <w:rPr>
                <w:rFonts w:cs="Arial"/>
                <w:b/>
                <w:i/>
                <w:sz w:val="22"/>
              </w:rPr>
              <w:t xml:space="preserve"> </w:t>
            </w:r>
            <w:r w:rsidR="00863EC0">
              <w:rPr>
                <w:rFonts w:cs="Arial"/>
                <w:b/>
                <w:i/>
                <w:sz w:val="22"/>
              </w:rPr>
              <w:t xml:space="preserve">prior to the advertised closing date, </w:t>
            </w:r>
            <w:r w:rsidR="00FC2022">
              <w:rPr>
                <w:rFonts w:cs="Arial"/>
                <w:b/>
                <w:i/>
                <w:sz w:val="22"/>
              </w:rPr>
              <w:t xml:space="preserve">by </w:t>
            </w:r>
            <w:r>
              <w:rPr>
                <w:rFonts w:cs="Arial"/>
                <w:b/>
                <w:bCs/>
                <w:i/>
                <w:iCs/>
                <w:color w:val="000000"/>
                <w:sz w:val="22"/>
                <w:szCs w:val="22"/>
              </w:rPr>
              <w:t>email to:</w:t>
            </w:r>
            <w:r>
              <w:rPr>
                <w:rFonts w:cs="Arial"/>
                <w:b/>
                <w:bCs/>
                <w:iCs/>
                <w:color w:val="000000"/>
                <w:sz w:val="22"/>
                <w:szCs w:val="22"/>
              </w:rPr>
              <w:t xml:space="preserve"> </w:t>
            </w:r>
            <w:hyperlink r:id="rId8" w:history="1">
              <w:r w:rsidR="00FC2022" w:rsidRPr="006A3F10">
                <w:rPr>
                  <w:rStyle w:val="Hyperlink"/>
                  <w:rFonts w:cs="Arial"/>
                  <w:b/>
                  <w:bCs/>
                  <w:iCs/>
                  <w:sz w:val="22"/>
                  <w:szCs w:val="22"/>
                </w:rPr>
                <w:t>info@thecartshed.co.uk</w:t>
              </w:r>
            </w:hyperlink>
            <w:r>
              <w:rPr>
                <w:rFonts w:cs="Arial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D206E5" w14:paraId="3198EF72" w14:textId="77777777">
        <w:tc>
          <w:tcPr>
            <w:tcW w:w="10620" w:type="dxa"/>
            <w:tcBorders>
              <w:top w:val="nil"/>
              <w:left w:val="nil"/>
              <w:bottom w:val="nil"/>
              <w:right w:val="nil"/>
            </w:tcBorders>
          </w:tcPr>
          <w:p w14:paraId="2F1A748F" w14:textId="77777777" w:rsidR="00D206E5" w:rsidRDefault="00823048">
            <w:pPr>
              <w:spacing w:before="60" w:after="60"/>
              <w:jc w:val="both"/>
              <w:rPr>
                <w:rFonts w:ascii="Arial" w:hAnsi="Arial" w:cs="Arial"/>
                <w:b/>
                <w:i/>
                <w:sz w:val="22"/>
              </w:rPr>
            </w:pPr>
            <w:r>
              <w:rPr>
                <w:rFonts w:ascii="Arial" w:hAnsi="Arial" w:cs="Arial"/>
                <w:b/>
                <w:i/>
                <w:sz w:val="22"/>
              </w:rPr>
              <w:t>If you have not heard from us within two weeks of the closing date you may conclude that you have not been shortlisted.</w:t>
            </w:r>
          </w:p>
          <w:p w14:paraId="69886BB5" w14:textId="0B9655A3" w:rsidR="009D5FE2" w:rsidRPr="009F6936" w:rsidRDefault="009D5FE2">
            <w:pPr>
              <w:spacing w:before="60" w:after="60"/>
              <w:jc w:val="both"/>
              <w:rPr>
                <w:rFonts w:ascii="Arial" w:hAnsi="Arial" w:cs="Arial"/>
                <w:b/>
                <w:iCs/>
                <w:sz w:val="22"/>
              </w:rPr>
            </w:pPr>
            <w:r>
              <w:rPr>
                <w:rFonts w:ascii="Arial" w:hAnsi="Arial" w:cs="Arial"/>
                <w:b/>
                <w:iCs/>
                <w:sz w:val="22"/>
              </w:rPr>
              <w:t xml:space="preserve">To understand how we process your personal data, please view our </w:t>
            </w:r>
            <w:r w:rsidR="00212D96">
              <w:rPr>
                <w:rFonts w:ascii="Arial" w:hAnsi="Arial" w:cs="Arial"/>
                <w:b/>
                <w:iCs/>
                <w:sz w:val="22"/>
              </w:rPr>
              <w:t xml:space="preserve">Privacy notice: </w:t>
            </w:r>
            <w:r w:rsidR="009F6936" w:rsidRPr="009F6936">
              <w:rPr>
                <w:rFonts w:ascii="Arial" w:hAnsi="Arial" w:cs="Arial"/>
                <w:b/>
                <w:iCs/>
                <w:sz w:val="22"/>
              </w:rPr>
              <w:t>https://www.thecartshed.co.uk/privacy-policy</w:t>
            </w:r>
          </w:p>
        </w:tc>
      </w:tr>
    </w:tbl>
    <w:p w14:paraId="5326C972" w14:textId="77777777" w:rsidR="00D206E5" w:rsidRDefault="00D206E5"/>
    <w:p w14:paraId="21E2E256" w14:textId="77777777" w:rsidR="00D206E5" w:rsidRDefault="00D206E5" w:rsidP="00FC2022">
      <w:pPr>
        <w:rPr>
          <w:rFonts w:ascii="Arial" w:hAnsi="Arial" w:cs="Arial"/>
          <w:sz w:val="22"/>
        </w:rPr>
      </w:pPr>
    </w:p>
    <w:sectPr w:rsidR="00D206E5" w:rsidSect="00FC2022">
      <w:headerReference w:type="default" r:id="rId9"/>
      <w:footerReference w:type="default" r:id="rId10"/>
      <w:pgSz w:w="11906" w:h="16838" w:code="9"/>
      <w:pgMar w:top="2155" w:right="680" w:bottom="357" w:left="680" w:header="426" w:footer="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DBA76" w14:textId="77777777" w:rsidR="00220A04" w:rsidRDefault="00220A04">
      <w:r>
        <w:separator/>
      </w:r>
    </w:p>
  </w:endnote>
  <w:endnote w:type="continuationSeparator" w:id="0">
    <w:p w14:paraId="06A945A2" w14:textId="77777777" w:rsidR="00220A04" w:rsidRDefault="00220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54C49" w14:textId="77777777" w:rsidR="00D206E5" w:rsidRDefault="00D206E5">
    <w:pPr>
      <w:pStyle w:val="Header"/>
      <w:jc w:val="right"/>
    </w:pPr>
  </w:p>
  <w:p w14:paraId="0CEC45EB" w14:textId="77777777" w:rsidR="00D206E5" w:rsidRDefault="00D206E5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5AFAE" w14:textId="77777777" w:rsidR="00220A04" w:rsidRDefault="00220A04">
      <w:r>
        <w:separator/>
      </w:r>
    </w:p>
  </w:footnote>
  <w:footnote w:type="continuationSeparator" w:id="0">
    <w:p w14:paraId="41952AB8" w14:textId="77777777" w:rsidR="00220A04" w:rsidRDefault="00220A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DA63B" w14:textId="31B177A1" w:rsidR="00D206E5" w:rsidRDefault="00FC2022">
    <w:pPr>
      <w:pStyle w:val="Header"/>
    </w:pPr>
    <w:r>
      <w:rPr>
        <w:noProof/>
      </w:rPr>
      <w:drawing>
        <wp:inline distT="0" distB="0" distL="0" distR="0" wp14:anchorId="1E10A7A9" wp14:editId="7FFCB2B1">
          <wp:extent cx="2431573" cy="619073"/>
          <wp:effectExtent l="0" t="0" r="6985" b="0"/>
          <wp:docPr id="1984162148" name="Picture 1984162148" descr="A green and grey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green and grey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9903" cy="644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</w:t>
    </w:r>
    <w:r>
      <w:rPr>
        <w:noProof/>
      </w:rPr>
      <w:drawing>
        <wp:inline distT="0" distB="0" distL="0" distR="0" wp14:anchorId="03F0B9CF" wp14:editId="4514E416">
          <wp:extent cx="926729" cy="828675"/>
          <wp:effectExtent l="0" t="0" r="6985" b="0"/>
          <wp:docPr id="1271604702" name="Picture 1271604702" descr="A logo of a crown with peop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of a crown with peopl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490" cy="86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6E5"/>
    <w:rsid w:val="0006227A"/>
    <w:rsid w:val="000E54F8"/>
    <w:rsid w:val="00212D96"/>
    <w:rsid w:val="00220A04"/>
    <w:rsid w:val="00313B2F"/>
    <w:rsid w:val="0034726F"/>
    <w:rsid w:val="00416B7C"/>
    <w:rsid w:val="004F518F"/>
    <w:rsid w:val="00742FAF"/>
    <w:rsid w:val="00782C95"/>
    <w:rsid w:val="00823048"/>
    <w:rsid w:val="00863EC0"/>
    <w:rsid w:val="009C59CD"/>
    <w:rsid w:val="009D5FE2"/>
    <w:rsid w:val="009F6936"/>
    <w:rsid w:val="00AB3256"/>
    <w:rsid w:val="00B71182"/>
    <w:rsid w:val="00B97F90"/>
    <w:rsid w:val="00C7068B"/>
    <w:rsid w:val="00CC269B"/>
    <w:rsid w:val="00CC2FC3"/>
    <w:rsid w:val="00CF3F34"/>
    <w:rsid w:val="00D206E5"/>
    <w:rsid w:val="00D92EEC"/>
    <w:rsid w:val="00FC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0DE845"/>
  <w15:docId w15:val="{BCAF5F1F-4649-469D-9F08-5CB76462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18"/>
      <w:szCs w:val="20"/>
    </w:rPr>
  </w:style>
  <w:style w:type="paragraph" w:styleId="Heading2">
    <w:name w:val="heading 2"/>
    <w:basedOn w:val="Normal"/>
    <w:next w:val="Normal"/>
    <w:qFormat/>
    <w:pPr>
      <w:keepNext/>
      <w:tabs>
        <w:tab w:val="left" w:pos="1901"/>
      </w:tabs>
      <w:outlineLvl w:val="1"/>
    </w:pPr>
    <w:rPr>
      <w:rFonts w:ascii="Arial" w:hAnsi="Arial"/>
      <w:b/>
      <w:sz w:val="32"/>
      <w:szCs w:val="20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i/>
      <w:sz w:val="20"/>
      <w:szCs w:val="2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pPr>
      <w:jc w:val="both"/>
    </w:pPr>
    <w:rPr>
      <w:rFonts w:ascii="Arial" w:hAnsi="Arial" w:cs="Arial"/>
      <w:sz w:val="22"/>
    </w:rPr>
  </w:style>
  <w:style w:type="paragraph" w:styleId="Caption">
    <w:name w:val="caption"/>
    <w:basedOn w:val="Normal"/>
    <w:next w:val="Normal"/>
    <w:qFormat/>
    <w:pPr>
      <w:jc w:val="center"/>
    </w:pPr>
    <w:rPr>
      <w:rFonts w:ascii="Arial" w:hAnsi="Arial"/>
      <w:b/>
      <w:sz w:val="20"/>
      <w:szCs w:val="20"/>
    </w:rPr>
  </w:style>
  <w:style w:type="paragraph" w:styleId="BodyText">
    <w:name w:val="Body Text"/>
    <w:basedOn w:val="Normal"/>
    <w:rPr>
      <w:rFonts w:ascii="Arial" w:hAnsi="Arial"/>
      <w:sz w:val="16"/>
      <w:szCs w:val="20"/>
    </w:rPr>
  </w:style>
  <w:style w:type="paragraph" w:styleId="BodyText2">
    <w:name w:val="Body Text 2"/>
    <w:basedOn w:val="Normal"/>
    <w:rPr>
      <w:rFonts w:ascii="Arial" w:hAnsi="Arial"/>
      <w:sz w:val="20"/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DefaultText">
    <w:name w:val="Default Text"/>
    <w:basedOn w:val="Normal"/>
    <w:pPr>
      <w:widowControl w:val="0"/>
      <w:autoSpaceDE w:val="0"/>
      <w:autoSpaceDN w:val="0"/>
      <w:adjustRightInd w:val="0"/>
    </w:pPr>
    <w:rPr>
      <w:lang w:eastAsia="en-GB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Pr>
      <w:color w:val="0000FF" w:themeColor="hyperlink"/>
      <w:u w:val="single"/>
    </w:rPr>
  </w:style>
  <w:style w:type="character" w:customStyle="1" w:styleId="FooterChar">
    <w:name w:val="Footer Char"/>
    <w:link w:val="Footer"/>
    <w:uiPriority w:val="99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C202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63EC0"/>
    <w:pPr>
      <w:spacing w:before="100" w:beforeAutospacing="1" w:after="100" w:afterAutospacing="1"/>
    </w:pPr>
    <w:rPr>
      <w:lang w:eastAsia="en-GB"/>
    </w:rPr>
  </w:style>
  <w:style w:type="character" w:styleId="Strong">
    <w:name w:val="Strong"/>
    <w:basedOn w:val="DefaultParagraphFont"/>
    <w:uiPriority w:val="22"/>
    <w:qFormat/>
    <w:rsid w:val="00863EC0"/>
    <w:rPr>
      <w:b/>
      <w:bCs/>
    </w:rPr>
  </w:style>
  <w:style w:type="paragraph" w:customStyle="1" w:styleId="gmail-msobodytext">
    <w:name w:val="gmail-msobodytext"/>
    <w:basedOn w:val="Normal"/>
    <w:rsid w:val="00B7118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GB"/>
    </w:rPr>
  </w:style>
  <w:style w:type="paragraph" w:styleId="Revision">
    <w:name w:val="Revision"/>
    <w:hidden/>
    <w:uiPriority w:val="99"/>
    <w:semiHidden/>
    <w:rsid w:val="009D5FE2"/>
    <w:rPr>
      <w:sz w:val="24"/>
      <w:szCs w:val="24"/>
      <w:lang w:eastAsia="en-US"/>
    </w:rPr>
  </w:style>
  <w:style w:type="character" w:styleId="CommentReference">
    <w:name w:val="annotation reference"/>
    <w:basedOn w:val="DefaultParagraphFont"/>
    <w:semiHidden/>
    <w:unhideWhenUsed/>
    <w:rsid w:val="00416B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16B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16B7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16B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16B7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37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hecartshed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y%20Drive\STAFF%20SHARED\INFORMATION%20ONLY\Proformas%20and%20Standard%20Forms\Job%20Application%20Form%20B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5F5030BC3AF444939E1EED147AE299" ma:contentTypeVersion="12" ma:contentTypeDescription="Create a new document." ma:contentTypeScope="" ma:versionID="3f41d2208af8b8542de1418a0f23dcd4">
  <xsd:schema xmlns:xsd="http://www.w3.org/2001/XMLSchema" xmlns:xs="http://www.w3.org/2001/XMLSchema" xmlns:p="http://schemas.microsoft.com/office/2006/metadata/properties" xmlns:ns2="4a386b15-0430-4766-8507-1768b3de06e6" xmlns:ns3="5b9cd58c-08c9-4773-b9fe-9ba2a5cfccf8" targetNamespace="http://schemas.microsoft.com/office/2006/metadata/properties" ma:root="true" ma:fieldsID="bee14d2ae43e551988f71ecc9291de5b" ns2:_="" ns3:_="">
    <xsd:import namespace="4a386b15-0430-4766-8507-1768b3de06e6"/>
    <xsd:import namespace="5b9cd58c-08c9-4773-b9fe-9ba2a5cfcc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86b15-0430-4766-8507-1768b3de0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b589b8c6-cad3-4dd0-9955-fa03547a76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cd58c-08c9-4773-b9fe-9ba2a5cfccf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a7d2cd-cc4f-4243-95eb-fe482ddbd6ed}" ma:internalName="TaxCatchAll" ma:showField="CatchAllData" ma:web="5b9cd58c-08c9-4773-b9fe-9ba2a5cfcc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D57C84-D33D-428F-9D6B-990E7907FD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A0C261-7251-4DA8-BA99-FEA35D5B93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386b15-0430-4766-8507-1768b3de06e6"/>
    <ds:schemaRef ds:uri="5b9cd58c-08c9-4773-b9fe-9ba2a5cfcc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Job Application Form Blank</Template>
  <TotalTime>1</TotalTime>
  <Pages>6</Pages>
  <Words>621</Words>
  <Characters>3543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APPLICATION FORM</vt:lpstr>
    </vt:vector>
  </TitlesOfParts>
  <Company>CEA</Company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APPLICATION FORM</dc:title>
  <dc:creator>Isobel Johnson</dc:creator>
  <cp:lastModifiedBy>Nikki Wilde</cp:lastModifiedBy>
  <cp:revision>2</cp:revision>
  <cp:lastPrinted>2021-06-09T09:49:00Z</cp:lastPrinted>
  <dcterms:created xsi:type="dcterms:W3CDTF">2026-05-27T12:41:00Z</dcterms:created>
  <dcterms:modified xsi:type="dcterms:W3CDTF">2026-05-27T12:41:00Z</dcterms:modified>
</cp:coreProperties>
</file>